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1023198" w14:textId="77777777" w:rsidR="00A02E20" w:rsidRPr="001A6DF3" w:rsidRDefault="00A02E20" w:rsidP="00CA1A1C">
      <w:pPr>
        <w:jc w:val="center"/>
        <w:rPr>
          <w:b/>
          <w:bCs/>
          <w:sz w:val="18"/>
          <w:szCs w:val="18"/>
        </w:rPr>
      </w:pPr>
      <w:r w:rsidRPr="001A6DF3">
        <w:rPr>
          <w:b/>
          <w:bCs/>
          <w:sz w:val="18"/>
          <w:szCs w:val="18"/>
        </w:rPr>
        <w:t xml:space="preserve">СОГЛАСИЕ </w:t>
      </w:r>
    </w:p>
    <w:p w14:paraId="0C356A9D" w14:textId="77777777" w:rsidR="00A02E20" w:rsidRPr="001A6DF3" w:rsidRDefault="00A02E20" w:rsidP="00CA1A1C">
      <w:pPr>
        <w:jc w:val="center"/>
        <w:rPr>
          <w:b/>
          <w:bCs/>
          <w:sz w:val="18"/>
          <w:szCs w:val="18"/>
        </w:rPr>
      </w:pPr>
      <w:r w:rsidRPr="001A6DF3">
        <w:rPr>
          <w:b/>
          <w:bCs/>
          <w:sz w:val="18"/>
          <w:szCs w:val="18"/>
        </w:rPr>
        <w:t xml:space="preserve">на обработку персональных данных </w:t>
      </w:r>
    </w:p>
    <w:p w14:paraId="7847CD11" w14:textId="77777777" w:rsidR="00A02E20" w:rsidRPr="001A6DF3" w:rsidRDefault="00A02E20" w:rsidP="00CA1A1C">
      <w:pPr>
        <w:rPr>
          <w:sz w:val="18"/>
          <w:szCs w:val="18"/>
        </w:rPr>
      </w:pPr>
    </w:p>
    <w:p w14:paraId="759302AD" w14:textId="4A198B14" w:rsidR="00A02E20" w:rsidRPr="005B5F67" w:rsidRDefault="00A02E20" w:rsidP="00CA1A1C">
      <w:pPr>
        <w:ind w:right="3" w:firstLine="709"/>
        <w:jc w:val="both"/>
        <w:rPr>
          <w:sz w:val="18"/>
          <w:szCs w:val="18"/>
        </w:rPr>
      </w:pPr>
      <w:r w:rsidRPr="005B5F67">
        <w:rPr>
          <w:sz w:val="18"/>
          <w:szCs w:val="18"/>
        </w:rPr>
        <w:t xml:space="preserve">свободно, своей волей и в своем интересе даю согласие уполномоченным должностным лицам </w:t>
      </w:r>
      <w:r w:rsidR="00BD4F44">
        <w:rPr>
          <w:sz w:val="18"/>
          <w:szCs w:val="18"/>
        </w:rPr>
        <w:t>Университета</w:t>
      </w:r>
      <w:r>
        <w:rPr>
          <w:sz w:val="18"/>
          <w:szCs w:val="18"/>
        </w:rPr>
        <w:t xml:space="preserve"> </w:t>
      </w:r>
      <w:r w:rsidRPr="005B5F67">
        <w:rPr>
          <w:sz w:val="18"/>
          <w:szCs w:val="18"/>
        </w:rPr>
        <w:t xml:space="preserve">федерального государственного бюджетного образовательного учреждения высшего образования «Смоленский государственный университет» (далее – Университет), зарегистрированного по адресу: г. Смоленск, ул. Пржевальского, д. 4,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 таких средств, включая сбор, запись, систематизацию, накопление, хранение, уточнение (обновление, изменение), удаление, </w:t>
      </w:r>
      <w:r>
        <w:rPr>
          <w:sz w:val="18"/>
          <w:szCs w:val="18"/>
        </w:rPr>
        <w:t>(</w:t>
      </w:r>
      <w:r w:rsidRPr="005B5F67">
        <w:rPr>
          <w:sz w:val="18"/>
          <w:szCs w:val="18"/>
        </w:rPr>
        <w:t>уничтожение</w:t>
      </w:r>
      <w:r>
        <w:rPr>
          <w:sz w:val="18"/>
          <w:szCs w:val="18"/>
        </w:rPr>
        <w:t>)</w:t>
      </w:r>
      <w:r w:rsidRPr="005B5F67">
        <w:rPr>
          <w:sz w:val="18"/>
          <w:szCs w:val="18"/>
        </w:rPr>
        <w:t xml:space="preserve"> моих персональных данных, в том числе таких, как:</w:t>
      </w:r>
    </w:p>
    <w:p w14:paraId="23DAB0A5" w14:textId="77777777" w:rsidR="00A02E20" w:rsidRPr="005B5F67" w:rsidRDefault="00A02E20" w:rsidP="00CA1A1C">
      <w:pPr>
        <w:ind w:right="3" w:firstLine="720"/>
        <w:jc w:val="both"/>
        <w:rPr>
          <w:sz w:val="18"/>
          <w:szCs w:val="18"/>
        </w:rPr>
      </w:pPr>
      <w:r w:rsidRPr="005B5F67">
        <w:rPr>
          <w:sz w:val="18"/>
          <w:szCs w:val="18"/>
        </w:rPr>
        <w:t>1) фамилия, имя, отчество (при наличии) (в том числе прежние фамилии, имена и (или) отчества (при наличии), в случае их изменения);</w:t>
      </w:r>
    </w:p>
    <w:p w14:paraId="17B75EEB" w14:textId="77777777" w:rsidR="00A02E20" w:rsidRPr="005B5F67" w:rsidRDefault="00A02E20" w:rsidP="00CA1A1C">
      <w:pPr>
        <w:ind w:right="3" w:firstLine="720"/>
        <w:jc w:val="both"/>
        <w:rPr>
          <w:sz w:val="18"/>
          <w:szCs w:val="18"/>
        </w:rPr>
      </w:pPr>
      <w:r>
        <w:rPr>
          <w:sz w:val="18"/>
          <w:szCs w:val="18"/>
        </w:rPr>
        <w:t>2</w:t>
      </w:r>
      <w:r w:rsidRPr="005B5F67">
        <w:rPr>
          <w:sz w:val="18"/>
          <w:szCs w:val="18"/>
        </w:rPr>
        <w:t>) номер контактного телефона или сведения о других способах связи</w:t>
      </w:r>
      <w:r>
        <w:rPr>
          <w:sz w:val="18"/>
          <w:szCs w:val="18"/>
        </w:rPr>
        <w:t xml:space="preserve"> (включая ссылку на профиль в ВК)</w:t>
      </w:r>
      <w:r w:rsidRPr="005B5F67">
        <w:rPr>
          <w:sz w:val="18"/>
          <w:szCs w:val="18"/>
        </w:rPr>
        <w:t>;</w:t>
      </w:r>
    </w:p>
    <w:p w14:paraId="70C120F4" w14:textId="2CBF6FCD" w:rsidR="00A02E20" w:rsidRPr="00450401" w:rsidRDefault="00A02E20" w:rsidP="00450401">
      <w:pPr>
        <w:ind w:firstLine="360"/>
        <w:jc w:val="both"/>
        <w:rPr>
          <w:color w:val="222222"/>
          <w:sz w:val="18"/>
          <w:szCs w:val="18"/>
          <w:lang w:eastAsia="ru-RU"/>
        </w:rPr>
      </w:pPr>
      <w:r w:rsidRPr="005B5F67">
        <w:rPr>
          <w:sz w:val="18"/>
          <w:szCs w:val="18"/>
        </w:rPr>
        <w:t xml:space="preserve">Вышеуказанные персональные данные предоставляю для обработки в </w:t>
      </w:r>
      <w:r w:rsidRPr="00450401">
        <w:rPr>
          <w:sz w:val="18"/>
          <w:szCs w:val="18"/>
        </w:rPr>
        <w:t xml:space="preserve">целях </w:t>
      </w:r>
      <w:r>
        <w:rPr>
          <w:color w:val="222222"/>
          <w:sz w:val="18"/>
          <w:szCs w:val="18"/>
          <w:lang w:eastAsia="ru-RU"/>
        </w:rPr>
        <w:t>своевременного и качественного информирования субъекта персональных данных о ключевых событиях Университета, путем направления</w:t>
      </w:r>
      <w:r w:rsidRPr="00450401">
        <w:rPr>
          <w:color w:val="222222"/>
          <w:sz w:val="18"/>
          <w:szCs w:val="18"/>
          <w:lang w:eastAsia="ru-RU"/>
        </w:rPr>
        <w:t xml:space="preserve"> </w:t>
      </w:r>
      <w:r>
        <w:rPr>
          <w:color w:val="222222"/>
          <w:sz w:val="18"/>
          <w:szCs w:val="18"/>
          <w:lang w:eastAsia="ru-RU"/>
        </w:rPr>
        <w:t>субъекту персональных данных актуальных приглашений</w:t>
      </w:r>
      <w:r w:rsidRPr="00450401">
        <w:rPr>
          <w:color w:val="222222"/>
          <w:sz w:val="18"/>
          <w:szCs w:val="18"/>
          <w:lang w:eastAsia="ru-RU"/>
        </w:rPr>
        <w:t xml:space="preserve"> на дни открытых дверей, профориентационные экскурсии, олимпиады и образовательные интенсивы</w:t>
      </w:r>
      <w:r w:rsidR="00BD4F44">
        <w:rPr>
          <w:color w:val="222222"/>
          <w:sz w:val="18"/>
          <w:szCs w:val="18"/>
          <w:lang w:eastAsia="ru-RU"/>
        </w:rPr>
        <w:t xml:space="preserve"> и иные мероприятия</w:t>
      </w:r>
      <w:r>
        <w:rPr>
          <w:color w:val="222222"/>
          <w:sz w:val="18"/>
          <w:szCs w:val="18"/>
          <w:lang w:eastAsia="ru-RU"/>
        </w:rPr>
        <w:t>, реализуемые Университетом</w:t>
      </w:r>
      <w:r w:rsidRPr="00450401">
        <w:rPr>
          <w:color w:val="222222"/>
          <w:sz w:val="18"/>
          <w:szCs w:val="18"/>
          <w:lang w:eastAsia="ru-RU"/>
        </w:rPr>
        <w:t>.</w:t>
      </w:r>
    </w:p>
    <w:p w14:paraId="3C1A2AB3" w14:textId="77777777" w:rsidR="00A02E20" w:rsidRPr="005B5F67" w:rsidRDefault="00A02E20" w:rsidP="00CA1A1C">
      <w:pPr>
        <w:ind w:right="3" w:firstLine="720"/>
        <w:jc w:val="both"/>
        <w:rPr>
          <w:sz w:val="18"/>
          <w:szCs w:val="18"/>
        </w:rPr>
      </w:pPr>
      <w:r w:rsidRPr="005B5F67">
        <w:rPr>
          <w:sz w:val="18"/>
          <w:szCs w:val="18"/>
        </w:rPr>
        <w:t>Я ознакомлен(а) с тем, что:</w:t>
      </w:r>
    </w:p>
    <w:p w14:paraId="52E4EAD2" w14:textId="7A096899" w:rsidR="00A02E20" w:rsidRPr="005B5F67" w:rsidRDefault="00A02E20" w:rsidP="00CA1A1C">
      <w:pPr>
        <w:ind w:right="3" w:firstLine="720"/>
        <w:jc w:val="both"/>
        <w:rPr>
          <w:sz w:val="18"/>
          <w:szCs w:val="18"/>
        </w:rPr>
      </w:pPr>
      <w:r w:rsidRPr="005B5F67">
        <w:rPr>
          <w:sz w:val="18"/>
          <w:szCs w:val="18"/>
        </w:rPr>
        <w:t>согласие на обработку персональных данных действует с даты подписания настоящег</w:t>
      </w:r>
      <w:r>
        <w:rPr>
          <w:sz w:val="18"/>
          <w:szCs w:val="18"/>
        </w:rPr>
        <w:t>о согласия до даты отзыва субъектом персональных данных настоящего согласия на обработку персональных данных</w:t>
      </w:r>
      <w:r w:rsidRPr="005B5F67">
        <w:rPr>
          <w:sz w:val="18"/>
          <w:szCs w:val="18"/>
        </w:rPr>
        <w:t>;</w:t>
      </w:r>
    </w:p>
    <w:p w14:paraId="3311534E" w14:textId="77777777" w:rsidR="00A02E20" w:rsidRPr="005B5F67" w:rsidRDefault="00A02E20" w:rsidP="00CA1A1C">
      <w:pPr>
        <w:ind w:right="3" w:firstLine="720"/>
        <w:jc w:val="both"/>
        <w:rPr>
          <w:sz w:val="18"/>
          <w:szCs w:val="18"/>
        </w:rPr>
      </w:pPr>
      <w:r w:rsidRPr="005B5F67">
        <w:rPr>
          <w:sz w:val="18"/>
          <w:szCs w:val="18"/>
        </w:rPr>
        <w:t>согласие на обработку персональных данных может быть отозвано на основании заявления в произвольной форме</w:t>
      </w:r>
      <w:r>
        <w:rPr>
          <w:sz w:val="18"/>
          <w:szCs w:val="18"/>
        </w:rPr>
        <w:t>, размещенного в группе ВК приёмной комиссии Университета</w:t>
      </w:r>
      <w:r w:rsidRPr="005B5F67">
        <w:rPr>
          <w:sz w:val="18"/>
          <w:szCs w:val="18"/>
        </w:rPr>
        <w:t>;</w:t>
      </w:r>
    </w:p>
    <w:p w14:paraId="3AB5A915" w14:textId="58D5F5F0" w:rsidR="00A02E20" w:rsidRPr="005B5F67" w:rsidRDefault="00A02E20" w:rsidP="00CA1A1C">
      <w:pPr>
        <w:ind w:right="3" w:firstLine="720"/>
        <w:jc w:val="both"/>
        <w:rPr>
          <w:sz w:val="18"/>
          <w:szCs w:val="18"/>
        </w:rPr>
      </w:pPr>
      <w:r w:rsidRPr="005B5F67">
        <w:rPr>
          <w:sz w:val="18"/>
          <w:szCs w:val="18"/>
        </w:rPr>
        <w:t xml:space="preserve">после </w:t>
      </w:r>
      <w:r>
        <w:rPr>
          <w:sz w:val="18"/>
          <w:szCs w:val="18"/>
        </w:rPr>
        <w:t>отзыва субъектом персональных данных настоящего согласия на обработку персональных данных,</w:t>
      </w:r>
      <w:r w:rsidRPr="005B5F67">
        <w:rPr>
          <w:sz w:val="18"/>
          <w:szCs w:val="18"/>
        </w:rPr>
        <w:t xml:space="preserve"> </w:t>
      </w:r>
      <w:r>
        <w:rPr>
          <w:sz w:val="18"/>
          <w:szCs w:val="18"/>
        </w:rPr>
        <w:t>Университет обязуется осуществить их удаление (уничтожение).</w:t>
      </w:r>
    </w:p>
    <w:p w14:paraId="66246AFC" w14:textId="77777777" w:rsidR="00A02E20" w:rsidRPr="001A6DF3" w:rsidRDefault="00A02E20" w:rsidP="001A6DF3">
      <w:pPr>
        <w:ind w:right="3" w:firstLine="720"/>
        <w:jc w:val="both"/>
        <w:rPr>
          <w:sz w:val="18"/>
          <w:szCs w:val="18"/>
        </w:rPr>
      </w:pPr>
    </w:p>
    <w:sectPr w:rsidR="00A02E20" w:rsidRPr="001A6DF3" w:rsidSect="001A6DF3">
      <w:pgSz w:w="11906" w:h="16838" w:code="9"/>
      <w:pgMar w:top="567" w:right="567" w:bottom="567" w:left="1418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embedSystemFonts/>
  <w:proofState w:spelling="clean" w:grammar="clean"/>
  <w:defaultTabStop w:val="708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A1C"/>
    <w:rsid w:val="000B4861"/>
    <w:rsid w:val="00194ED8"/>
    <w:rsid w:val="001A6DF3"/>
    <w:rsid w:val="001D5ECF"/>
    <w:rsid w:val="00222259"/>
    <w:rsid w:val="00242654"/>
    <w:rsid w:val="00254BAA"/>
    <w:rsid w:val="002A43FE"/>
    <w:rsid w:val="002F2EC3"/>
    <w:rsid w:val="00314746"/>
    <w:rsid w:val="003C6269"/>
    <w:rsid w:val="00450401"/>
    <w:rsid w:val="005A35D1"/>
    <w:rsid w:val="005B5F67"/>
    <w:rsid w:val="005B6B74"/>
    <w:rsid w:val="0061042B"/>
    <w:rsid w:val="00760604"/>
    <w:rsid w:val="007A35E0"/>
    <w:rsid w:val="007B21AD"/>
    <w:rsid w:val="00836A3F"/>
    <w:rsid w:val="00925DF9"/>
    <w:rsid w:val="009C204F"/>
    <w:rsid w:val="009D423E"/>
    <w:rsid w:val="00A02E20"/>
    <w:rsid w:val="00B654D2"/>
    <w:rsid w:val="00BA044D"/>
    <w:rsid w:val="00BD4F44"/>
    <w:rsid w:val="00C20968"/>
    <w:rsid w:val="00C324E0"/>
    <w:rsid w:val="00C848B4"/>
    <w:rsid w:val="00CA1A1C"/>
    <w:rsid w:val="00DA373A"/>
    <w:rsid w:val="00DF1397"/>
    <w:rsid w:val="00E051C7"/>
    <w:rsid w:val="00EA10AD"/>
    <w:rsid w:val="00F00DE1"/>
    <w:rsid w:val="00F24E89"/>
    <w:rsid w:val="00F80DB4"/>
    <w:rsid w:val="00FD4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5D67A5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A1C"/>
    <w:pPr>
      <w:widowControl w:val="0"/>
      <w:autoSpaceDE w:val="0"/>
      <w:autoSpaceDN w:val="0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A1A1C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CA1A1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Согласие на обработку персональных данных .dotx</Template>
  <TotalTime>1</TotalTime>
  <Pages>1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</dc:title>
  <dc:subject/>
  <dc:creator>Сергей</dc:creator>
  <cp:keywords/>
  <dc:description/>
  <cp:lastModifiedBy>Алина Ковалёва</cp:lastModifiedBy>
  <cp:revision>3</cp:revision>
  <cp:lastPrinted>2022-09-20T07:03:00Z</cp:lastPrinted>
  <dcterms:created xsi:type="dcterms:W3CDTF">2026-10-05T14:25:00Z</dcterms:created>
  <dcterms:modified xsi:type="dcterms:W3CDTF">2026-10-05T14:25:00Z</dcterms:modified>
</cp:coreProperties>
</file>